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" w:type="pct"/>
        <w:jc w:val="right"/>
        <w:shd w:val="clear" w:color="auto" w:fill="A8CBEE" w:themeFill="accent3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ing table"/>
      </w:tblPr>
      <w:tblGrid>
        <w:gridCol w:w="11"/>
        <w:gridCol w:w="8"/>
        <w:gridCol w:w="70"/>
      </w:tblGrid>
      <w:tr w:rsidR="00B31F62" w:rsidRPr="00555E18" w:rsidTr="0048753F">
        <w:trPr>
          <w:trHeight w:hRule="exact" w:val="500"/>
          <w:jc w:val="right"/>
        </w:trPr>
        <w:tc>
          <w:tcPr>
            <w:tcW w:w="618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pStyle w:val="Data"/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  <w:tr w:rsidR="00B31F62" w:rsidRPr="00555E18" w:rsidTr="0048753F">
        <w:trPr>
          <w:trHeight w:hRule="exact" w:val="58"/>
          <w:jc w:val="right"/>
        </w:trPr>
        <w:tc>
          <w:tcPr>
            <w:tcW w:w="618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</w:tbl>
    <w:p w:rsidR="00583859" w:rsidRDefault="00F13EC9" w:rsidP="00583859">
      <w:pPr>
        <w:pStyle w:val="Nessunaspaziatura"/>
      </w:pPr>
      <w:r>
        <w:rPr>
          <w:noProof/>
          <w:lang w:eastAsia="it-IT" w:bidi="ar-SA"/>
        </w:rPr>
        <mc:AlternateContent>
          <mc:Choice Requires="wps">
            <w:drawing>
              <wp:anchor distT="118745" distB="118745" distL="182880" distR="182880" simplePos="0" relativeHeight="251658752" behindDoc="0" locked="0" layoutInCell="1" allowOverlap="0">
                <wp:simplePos x="0" y="0"/>
                <wp:positionH relativeFrom="page">
                  <wp:posOffset>447675</wp:posOffset>
                </wp:positionH>
                <wp:positionV relativeFrom="page">
                  <wp:posOffset>1914525</wp:posOffset>
                </wp:positionV>
                <wp:extent cx="2590800" cy="1076325"/>
                <wp:effectExtent l="0" t="0" r="0" b="9525"/>
                <wp:wrapSquare wrapText="bothSides"/>
                <wp:docPr id="4" name="Casella di testo  4" descr="Recipien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F62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Spett. Dirigente Scolastico Istituto Comprensivo n°1 </w:t>
                            </w: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>G. Caria</w:t>
                            </w:r>
                          </w:p>
                          <w:p w:rsidR="0048753F" w:rsidRPr="0048753F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Scuola </w:t>
                            </w:r>
                            <w:proofErr w:type="gramStart"/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>Secondaria  di</w:t>
                            </w:r>
                            <w:proofErr w:type="gramEnd"/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 primo grado</w:t>
                            </w:r>
                          </w:p>
                          <w:p w:rsidR="0048753F" w:rsidRPr="0048753F" w:rsidRDefault="0048753F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 w:rsidRPr="0048753F"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   Via Ariosto Macomer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 4" o:spid="_x0000_s1026" type="#_x0000_t202" alt="Recipient information" style="position:absolute;margin-left:35.25pt;margin-top:150.75pt;width:204pt;height:84.75pt;z-index:251658752;visibility:visible;mso-wrap-style:square;mso-width-percent:0;mso-height-percent:0;mso-wrap-distance-left:14.4pt;mso-wrap-distance-top:9.35pt;mso-wrap-distance-right:14.4pt;mso-wrap-distance-bottom:9.3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" o:allowoverlap="f" filled="f" stroked="f" strokeweight=".5pt">
                <v:textbox inset="0,0,0,0">
                  <w:txbxContent>
                    <w:p w:rsidR="00B31F62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Spett. Dirigente Scolastico Istituto Comprensivo n°1 </w:t>
                      </w: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>G. Caria</w:t>
                      </w:r>
                    </w:p>
                    <w:p w:rsidR="0048753F" w:rsidRPr="0048753F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Scuola </w:t>
                      </w:r>
                      <w:proofErr w:type="gramStart"/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>Secondaria  di</w:t>
                      </w:r>
                      <w:proofErr w:type="gramEnd"/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 primo grado</w:t>
                      </w:r>
                    </w:p>
                    <w:p w:rsidR="0048753F" w:rsidRPr="0048753F" w:rsidRDefault="0048753F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 w:rsidRPr="0048753F"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   Via Ariosto Macomer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066D7" w:rsidRDefault="001066D7" w:rsidP="00583859">
      <w:pPr>
        <w:pStyle w:val="Nessunaspaziatura"/>
      </w:pPr>
    </w:p>
    <w:p w:rsidR="0048753F" w:rsidRDefault="0048753F" w:rsidP="0048753F">
      <w:pPr>
        <w:ind w:left="-1134" w:firstLine="1843"/>
      </w:pPr>
      <w:r>
        <w:t xml:space="preserve">Macomer, 24 </w:t>
      </w:r>
      <w:proofErr w:type="gramStart"/>
      <w:r>
        <w:t>Novembre</w:t>
      </w:r>
      <w:proofErr w:type="gramEnd"/>
      <w:r>
        <w:t xml:space="preserve"> 2022 </w:t>
      </w:r>
    </w:p>
    <w:p w:rsidR="0048753F" w:rsidRPr="0048753F" w:rsidRDefault="0048753F" w:rsidP="0048753F">
      <w:pPr>
        <w:ind w:left="-993"/>
        <w:rPr>
          <w:b/>
          <w:sz w:val="24"/>
          <w:szCs w:val="24"/>
        </w:rPr>
      </w:pPr>
      <w:r w:rsidRPr="0048753F">
        <w:rPr>
          <w:b/>
          <w:sz w:val="24"/>
          <w:szCs w:val="24"/>
        </w:rPr>
        <w:t xml:space="preserve">Oggetto: </w:t>
      </w:r>
    </w:p>
    <w:p w:rsidR="0048753F" w:rsidRDefault="0048753F" w:rsidP="0048753F">
      <w:pPr>
        <w:ind w:left="-226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</w:t>
      </w:r>
    </w:p>
    <w:p w:rsidR="00CC2326" w:rsidRDefault="0048753F" w:rsidP="0048753F">
      <w:pPr>
        <w:ind w:left="-226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</w:t>
      </w:r>
    </w:p>
    <w:p w:rsidR="00CC2326" w:rsidRDefault="00CC2326" w:rsidP="0048753F">
      <w:pPr>
        <w:ind w:left="-2268"/>
        <w:rPr>
          <w:sz w:val="16"/>
          <w:szCs w:val="16"/>
        </w:rPr>
      </w:pPr>
    </w:p>
    <w:p w:rsidR="00CC2326" w:rsidRDefault="00CC2326" w:rsidP="0048753F">
      <w:pPr>
        <w:ind w:left="-2268"/>
        <w:rPr>
          <w:sz w:val="16"/>
          <w:szCs w:val="16"/>
        </w:rPr>
      </w:pPr>
    </w:p>
    <w:p w:rsidR="0048753F" w:rsidRDefault="00CC2326" w:rsidP="00CC2326">
      <w:pPr>
        <w:ind w:left="-2268"/>
        <w:jc w:val="center"/>
        <w:rPr>
          <w:sz w:val="16"/>
          <w:szCs w:val="16"/>
        </w:rPr>
      </w:pPr>
      <w:r>
        <w:rPr>
          <w:sz w:val="16"/>
          <w:szCs w:val="16"/>
        </w:rPr>
        <w:t>Il</w:t>
      </w:r>
      <w:r w:rsidR="0048753F">
        <w:rPr>
          <w:sz w:val="16"/>
          <w:szCs w:val="16"/>
        </w:rPr>
        <w:t xml:space="preserve"> presidente</w:t>
      </w:r>
    </w:p>
    <w:p w:rsidR="0048753F" w:rsidRDefault="0048753F" w:rsidP="0048753F">
      <w:pPr>
        <w:ind w:left="-2268"/>
        <w:rPr>
          <w:sz w:val="16"/>
          <w:szCs w:val="16"/>
        </w:rPr>
      </w:pPr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172086</wp:posOffset>
                </wp:positionV>
                <wp:extent cx="2447925" cy="1045210"/>
                <wp:effectExtent l="0" t="0" r="9525" b="25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4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753F" w:rsidRDefault="0048753F">
                            <w:pPr>
                              <w:rPr>
                                <w:noProof/>
                                <w:lang w:eastAsia="it-IT" w:bidi="ar-SA"/>
                              </w:rPr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53D0C559" wp14:editId="0B2FCB11">
                                  <wp:extent cx="1491432" cy="683260"/>
                                  <wp:effectExtent l="0" t="0" r="0" b="254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ed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137" cy="6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753F" w:rsidRDefault="0048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87.2pt;margin-top:13.55pt;width:192.75pt;height:82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" fillcolor="white [3201]" stroked="f" strokeweight=".5pt">
                <v:textbox>
                  <w:txbxContent>
                    <w:p w:rsidR="0048753F" w:rsidRDefault="0048753F">
                      <w:pPr>
                        <w:rPr>
                          <w:noProof/>
                          <w:lang w:eastAsia="it-IT" w:bidi="ar-SA"/>
                        </w:rPr>
                      </w:pPr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53D0C559" wp14:editId="0B2FCB11">
                            <wp:extent cx="1491432" cy="683260"/>
                            <wp:effectExtent l="0" t="0" r="0" b="254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ed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137" cy="6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753F" w:rsidRDefault="0048753F"/>
                  </w:txbxContent>
                </v:textbox>
              </v:shape>
            </w:pict>
          </mc:Fallback>
        </mc:AlternateContent>
      </w:r>
    </w:p>
    <w:p w:rsidR="0048753F" w:rsidRDefault="00CC2326" w:rsidP="0048753F">
      <w:pPr>
        <w:ind w:left="-2268"/>
        <w:rPr>
          <w:sz w:val="16"/>
          <w:szCs w:val="16"/>
        </w:rPr>
      </w:pPr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42545</wp:posOffset>
                </wp:positionV>
                <wp:extent cx="771525" cy="781050"/>
                <wp:effectExtent l="0" t="0" r="9525" b="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81050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81722" id="Ovale 13" o:spid="_x0000_s1026" style="position:absolute;margin-left:212.1pt;margin-top:3.35pt;width:60.75pt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" stroked="f" strokeweight="1.25pt">
                <v:fill r:id="rId11" o:title="" recolor="t" rotate="t" type="frame"/>
              </v:oval>
            </w:pict>
          </mc:Fallback>
        </mc:AlternateContent>
      </w:r>
    </w:p>
    <w:p w:rsidR="0048753F" w:rsidRDefault="0048753F" w:rsidP="0048753F">
      <w:pPr>
        <w:ind w:left="-2268"/>
        <w:rPr>
          <w:sz w:val="16"/>
          <w:szCs w:val="16"/>
        </w:rPr>
      </w:pPr>
    </w:p>
    <w:p w:rsidR="00277AF1" w:rsidRDefault="00277AF1" w:rsidP="0048753F">
      <w:pPr>
        <w:ind w:left="-2268"/>
        <w:rPr>
          <w:sz w:val="16"/>
          <w:szCs w:val="16"/>
        </w:rPr>
      </w:pPr>
    </w:p>
    <w:p w:rsidR="0048753F" w:rsidRPr="0048753F" w:rsidRDefault="0048753F" w:rsidP="0048753F">
      <w:pPr>
        <w:ind w:left="-2268"/>
        <w:rPr>
          <w:sz w:val="16"/>
          <w:szCs w:val="16"/>
        </w:rPr>
      </w:pPr>
      <w:bookmarkStart w:id="0" w:name="_GoBack"/>
      <w:bookmarkEnd w:id="0"/>
    </w:p>
    <w:sectPr w:rsidR="0048753F" w:rsidRPr="0048753F" w:rsidSect="00583859">
      <w:headerReference w:type="default" r:id="rId12"/>
      <w:footerReference w:type="default" r:id="rId13"/>
      <w:headerReference w:type="first" r:id="rId14"/>
      <w:footerReference w:type="first" r:id="rId15"/>
      <w:pgSz w:w="11907" w:h="16839" w:code="1"/>
      <w:pgMar w:top="1148" w:right="700" w:bottom="3061" w:left="3011" w:header="1148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E6" w:rsidRDefault="00CE6EE6">
      <w:pPr>
        <w:spacing w:after="0" w:line="240" w:lineRule="auto"/>
      </w:pPr>
      <w:r>
        <w:separator/>
      </w:r>
    </w:p>
    <w:p w:rsidR="00CE6EE6" w:rsidRDefault="00CE6EE6"/>
  </w:endnote>
  <w:endnote w:type="continuationSeparator" w:id="0">
    <w:p w:rsidR="00CE6EE6" w:rsidRDefault="00CE6EE6">
      <w:pPr>
        <w:spacing w:after="0" w:line="240" w:lineRule="auto"/>
      </w:pPr>
      <w:r>
        <w:continuationSeparator/>
      </w:r>
    </w:p>
    <w:p w:rsidR="00CE6EE6" w:rsidRDefault="00CE6E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F02" w:rsidRDefault="000B3F02"/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0B3F02" w:rsidRPr="00870766" w:rsidTr="00AB1775">
      <w:trPr>
        <w:trHeight w:val="2333"/>
        <w:jc w:val="right"/>
      </w:trPr>
      <w:tc>
        <w:tcPr>
          <w:tcW w:w="8593" w:type="dxa"/>
          <w:vAlign w:val="bottom"/>
        </w:tcPr>
        <w:p w:rsidR="000B3F02" w:rsidRPr="00B75460" w:rsidRDefault="000B3F02" w:rsidP="000B3F02">
          <w:pPr>
            <w:pStyle w:val="Organizzazione"/>
            <w:rPr>
              <w:rFonts w:ascii="Bodoni MT Black" w:hAnsi="Bodoni MT Black"/>
            </w:rPr>
          </w:pPr>
          <w:r w:rsidRPr="00B75460">
            <w:rPr>
              <w:rFonts w:ascii="Bodoni MT Black" w:hAnsi="Bodoni MT Black"/>
            </w:rPr>
            <w:t xml:space="preserve">Arcieri del </w:t>
          </w:r>
          <w:proofErr w:type="spellStart"/>
          <w:r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0B3F02" w:rsidRPr="00870766" w:rsidTr="00AB1775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</w:tr>
          <w:tr w:rsidR="000B3F02" w:rsidRPr="00870766" w:rsidTr="00AB1775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Pr="006E4AB4" w:rsidRDefault="000B3F02" w:rsidP="000B3F02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+39 392 5149339</w:t>
                </w:r>
              </w:p>
              <w:p w:rsidR="000B3F02" w:rsidRDefault="000B3F02" w:rsidP="000B3F02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+39 393 0898255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E40EE6E" wp14:editId="2C07E08E">
                      <wp:extent cx="157163" cy="157163"/>
                      <wp:effectExtent l="0" t="0" r="0" b="0"/>
                      <wp:docPr id="5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0B3F02" w:rsidP="000B3F02">
                <w:pPr>
                  <w:pStyle w:val="Pidipagina"/>
                </w:pPr>
                <w:r>
                  <w:t xml:space="preserve">Via Gramsci n° 9 </w:t>
                </w:r>
              </w:p>
              <w:p w:rsidR="000B3F02" w:rsidRDefault="000B3F02" w:rsidP="000B3F02">
                <w:pPr>
                  <w:pStyle w:val="Pidipagina"/>
                </w:pPr>
                <w:r>
                  <w:t>08010 BIRORI (NU)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53E8552" wp14:editId="0A8D7D8C">
                      <wp:extent cx="152400" cy="1524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CE6EE6" w:rsidP="000B3F02">
                <w:pPr>
                  <w:pStyle w:val="Pidipagina"/>
                </w:pPr>
                <w:hyperlink r:id="rId3" w:history="1">
                  <w:r w:rsidR="000B3F02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0B3F02" w:rsidRDefault="00CE6EE6" w:rsidP="000B3F02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0B3F02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0B3F02" w:rsidRPr="00B75460" w:rsidRDefault="000B3F02" w:rsidP="000B3F02">
                <w:pPr>
                  <w:pStyle w:val="Pidipagina"/>
                  <w:ind w:left="0"/>
                </w:pPr>
              </w:p>
              <w:p w:rsidR="000B3F02" w:rsidRDefault="00CE6EE6" w:rsidP="000B3F02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0B3F02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0B3F02" w:rsidRDefault="000B3F02" w:rsidP="000B3F02">
                <w:pPr>
                  <w:pStyle w:val="Pidipagina"/>
                  <w:rPr>
                    <w:rStyle w:val="Collegamentoipertestuale"/>
                  </w:rPr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711626C5" wp14:editId="79DA3545">
                      <wp:extent cx="171450" cy="171450"/>
                      <wp:effectExtent l="0" t="0" r="0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0B3F02" w:rsidRPr="006E4AB4" w:rsidRDefault="000B3F02" w:rsidP="000B3F02">
                <w:pPr>
                  <w:pStyle w:val="Pidipagina"/>
                </w:pPr>
              </w:p>
            </w:tc>
          </w:tr>
        </w:tbl>
        <w:p w:rsidR="000B3F02" w:rsidRPr="006E4AB4" w:rsidRDefault="000B3F02" w:rsidP="000B3F02"/>
      </w:tc>
      <w:tc>
        <w:tcPr>
          <w:tcW w:w="245" w:type="dxa"/>
          <w:shd w:val="clear" w:color="auto" w:fill="auto"/>
          <w:vAlign w:val="bottom"/>
        </w:tcPr>
        <w:p w:rsidR="000B3F02" w:rsidRPr="006E4AB4" w:rsidRDefault="000B3F02" w:rsidP="000B3F02"/>
      </w:tc>
      <w:tc>
        <w:tcPr>
          <w:tcW w:w="1771" w:type="dxa"/>
          <w:vAlign w:val="bottom"/>
        </w:tcPr>
        <w:p w:rsidR="000B3F02" w:rsidRPr="00F13EC9" w:rsidRDefault="000B3F02" w:rsidP="000B3F02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33A92E0" wp14:editId="39216A20">
                    <wp:simplePos x="0" y="0"/>
                    <wp:positionH relativeFrom="column">
                      <wp:posOffset>-312420</wp:posOffset>
                    </wp:positionH>
                    <wp:positionV relativeFrom="paragraph">
                      <wp:posOffset>177800</wp:posOffset>
                    </wp:positionV>
                    <wp:extent cx="1714500" cy="1714500"/>
                    <wp:effectExtent l="0" t="0" r="0" b="0"/>
                    <wp:wrapNone/>
                    <wp:docPr id="6" name="Ova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500" cy="17145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58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35A6D9CE" id="Ovale 6" o:spid="_x0000_s1026" style="position:absolute;margin-left:-24.6pt;margin-top:14pt;width:13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BAAAAAFJnaHRsb25nAAAC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ThC&#10;SU0EDAAAAAAr8wAAAAEAAACgAAAAmQAAAeAAAR7gAAAr1wAYAAH/2P/tAAxBZG9iZV9DTQAC/+4A&#10;DkFkb2JlAGSAAAAAAf/bAIQADAgICAkIDAkJDBELCgsRFQ8MDA8VGBMTFRMTGBEMDAwMDAwRDAwM&#10;DAwMDAwMDAwMDAwMDAwMDAwMDAwMDAwMDAENCwsNDg0QDg4QFA4ODhQUDg4ODhQRDAwMDAwREQwM&#10;DAwMDBEMDAwMDAwMDAwMDAwMDAwMDAwMDAwMDAwMDAwM/8AAEQgAm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0B3F02" w:rsidRPr="00870766" w:rsidTr="00AB1775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0B3F02" w:rsidRPr="006E4AB4" w:rsidRDefault="000B3F02" w:rsidP="000B3F02"/>
      </w:tc>
      <w:tc>
        <w:tcPr>
          <w:tcW w:w="245" w:type="dxa"/>
          <w:shd w:val="clear" w:color="auto" w:fill="auto"/>
        </w:tcPr>
        <w:p w:rsidR="000B3F02" w:rsidRPr="006E4AB4" w:rsidRDefault="000B3F02" w:rsidP="000B3F02"/>
      </w:tc>
      <w:tc>
        <w:tcPr>
          <w:tcW w:w="1771" w:type="dxa"/>
          <w:shd w:val="clear" w:color="auto" w:fill="000000" w:themeFill="text1"/>
        </w:tcPr>
        <w:p w:rsidR="000B3F02" w:rsidRPr="006E4AB4" w:rsidRDefault="000B3F02" w:rsidP="000B3F02"/>
      </w:tc>
    </w:tr>
  </w:tbl>
  <w:p w:rsidR="000B3F02" w:rsidRPr="006E4AB4" w:rsidRDefault="000B3F02" w:rsidP="000B3F02">
    <w:pPr>
      <w:pStyle w:val="Pidipagina"/>
    </w:pPr>
  </w:p>
  <w:p w:rsidR="000B3F02" w:rsidRDefault="000B3F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B31F62" w:rsidRPr="00870766" w:rsidTr="00B75460">
      <w:trPr>
        <w:trHeight w:val="2333"/>
        <w:jc w:val="right"/>
      </w:trPr>
      <w:tc>
        <w:tcPr>
          <w:tcW w:w="8593" w:type="dxa"/>
          <w:vAlign w:val="bottom"/>
        </w:tcPr>
        <w:p w:rsidR="00B31F62" w:rsidRPr="00B75460" w:rsidRDefault="0048753F">
          <w:pPr>
            <w:pStyle w:val="Organizzazione"/>
            <w:rPr>
              <w:rFonts w:ascii="Bodoni MT Black" w:hAnsi="Bodoni MT Black"/>
            </w:rPr>
          </w:pPr>
          <w:r>
            <w:rPr>
              <w:rFonts w:ascii="Bodoni MT Black" w:hAnsi="Bodoni MT Black"/>
            </w:rPr>
            <w:t>A</w:t>
          </w:r>
          <w:r w:rsidR="00381DB7" w:rsidRPr="00B75460">
            <w:rPr>
              <w:rFonts w:ascii="Bodoni MT Black" w:hAnsi="Bodoni MT Black"/>
            </w:rPr>
            <w:t xml:space="preserve">rcieri del </w:t>
          </w:r>
          <w:proofErr w:type="spellStart"/>
          <w:r w:rsidR="00381DB7"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280890" w:rsidRPr="00870766" w:rsidTr="00B75460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</w:tr>
          <w:tr w:rsidR="00280890" w:rsidRPr="00870766" w:rsidTr="00B75460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Pr="006E4AB4" w:rsidRDefault="00F13EC9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 w:rsidR="00280890">
                  <w:t>+39 392 5149339</w:t>
                </w:r>
              </w:p>
              <w:p w:rsidR="00B31F62" w:rsidRDefault="00280890" w:rsidP="00280890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="00F13EC9" w:rsidRPr="006E4AB4">
                  <w:t xml:space="preserve"> </w:t>
                </w:r>
                <w:r>
                  <w:t>+39 393 0898255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280890" w:rsidRDefault="00B75460" w:rsidP="00280890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25BAB88D" wp14:editId="0746BFF5">
                      <wp:extent cx="157163" cy="157163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280890" w:rsidRDefault="0048753F" w:rsidP="00280890">
                <w:pPr>
                  <w:pStyle w:val="Pidipagina"/>
                </w:pPr>
                <w:r>
                  <w:t>Corso Umberto I</w:t>
                </w:r>
              </w:p>
              <w:p w:rsidR="00B31F62" w:rsidRDefault="00280890" w:rsidP="00280890">
                <w:pPr>
                  <w:pStyle w:val="Pidipagina"/>
                </w:pPr>
                <w:r>
                  <w:t>0801</w:t>
                </w:r>
                <w:r w:rsidR="0048753F">
                  <w:t>5</w:t>
                </w:r>
                <w:r>
                  <w:t xml:space="preserve"> </w:t>
                </w:r>
                <w:r w:rsidR="0048753F">
                  <w:t>MACOMER</w:t>
                </w:r>
                <w:r>
                  <w:t xml:space="preserve"> (NU)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03EDF76" wp14:editId="470F9A51">
                      <wp:extent cx="152400" cy="1524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Default="00CE6EE6">
                <w:pPr>
                  <w:pStyle w:val="Pidipagina"/>
                </w:pPr>
                <w:hyperlink r:id="rId3" w:history="1">
                  <w:r w:rsidR="00B75460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B75460" w:rsidRDefault="00CE6EE6" w:rsidP="00B75460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B75460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B75460" w:rsidRPr="00B75460" w:rsidRDefault="00B75460" w:rsidP="00B75460">
                <w:pPr>
                  <w:pStyle w:val="Pidipagina"/>
                  <w:ind w:left="0"/>
                </w:pPr>
              </w:p>
              <w:p w:rsidR="00B31F62" w:rsidRDefault="00CE6EE6" w:rsidP="00280890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280890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B75460" w:rsidRDefault="00B75460" w:rsidP="00280890">
                <w:pPr>
                  <w:pStyle w:val="Pidipagina"/>
                  <w:rPr>
                    <w:rStyle w:val="Collegamentoipertestuale"/>
                  </w:rPr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3C9FF735" wp14:editId="5FDB87AA">
                      <wp:extent cx="171450" cy="171450"/>
                      <wp:effectExtent l="0" t="0" r="0" b="0"/>
                      <wp:docPr id="11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280890" w:rsidRPr="006E4AB4" w:rsidRDefault="00280890" w:rsidP="00280890">
                <w:pPr>
                  <w:pStyle w:val="Pidipagina"/>
                </w:pPr>
              </w:p>
            </w:tc>
          </w:tr>
        </w:tbl>
        <w:p w:rsidR="00B31F62" w:rsidRPr="006E4AB4" w:rsidRDefault="00B31F62"/>
      </w:tc>
      <w:tc>
        <w:tcPr>
          <w:tcW w:w="245" w:type="dxa"/>
          <w:shd w:val="clear" w:color="auto" w:fill="auto"/>
          <w:vAlign w:val="bottom"/>
        </w:tcPr>
        <w:p w:rsidR="00B31F62" w:rsidRPr="006E4AB4" w:rsidRDefault="00B31F62"/>
      </w:tc>
      <w:tc>
        <w:tcPr>
          <w:tcW w:w="1771" w:type="dxa"/>
          <w:vAlign w:val="bottom"/>
        </w:tcPr>
        <w:p w:rsidR="00B31F62" w:rsidRPr="00F13EC9" w:rsidRDefault="00B75460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D64AB64" wp14:editId="7A0FF816">
                    <wp:simplePos x="0" y="0"/>
                    <wp:positionH relativeFrom="column">
                      <wp:posOffset>-111125</wp:posOffset>
                    </wp:positionH>
                    <wp:positionV relativeFrom="paragraph">
                      <wp:posOffset>-1132205</wp:posOffset>
                    </wp:positionV>
                    <wp:extent cx="1162050" cy="1162050"/>
                    <wp:effectExtent l="0" t="0" r="0" b="0"/>
                    <wp:wrapNone/>
                    <wp:docPr id="3" name="Ova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2050" cy="1162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DE0A709" id="Ovale 3" o:spid="_x0000_s1026" style="position:absolute;margin-left:-8.75pt;margin-top:-89.15pt;width:91.5pt;height:9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gEAAAAAUmdodGxvbmcAAAI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FOEJJTQQM&#10;AAAAACvzAAAAAQAAAKAAAACZAAAB4AABHuAAACvXABgAAf/Y/+0ADEFkb2JlX0NNAAL/7gAOQWRv&#10;YmUAZIAAAAAB/9sAhAAMCAgICQgMCQkMEQsKCxEVDwwMDxUYExMVExMYEQwMDAwMDBEMDAwMDAwM&#10;DAwMDAwMDAwMDAwMDAwMDAwMDAwMAQ0LCw0ODRAODhAUDg4OFBQODg4OFBEMDAwMDBERDAwMDAwM&#10;EQwMDAwMDAwMDAwMDAwMDAwMDAwMDAwMDAwMDAz/wAARCAC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B31F62" w:rsidRPr="00870766" w:rsidTr="00B75460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B31F62" w:rsidRPr="006E4AB4" w:rsidRDefault="00B31F62"/>
      </w:tc>
      <w:tc>
        <w:tcPr>
          <w:tcW w:w="245" w:type="dxa"/>
          <w:shd w:val="clear" w:color="auto" w:fill="auto"/>
        </w:tcPr>
        <w:p w:rsidR="00B31F62" w:rsidRPr="006E4AB4" w:rsidRDefault="00B31F62"/>
      </w:tc>
      <w:tc>
        <w:tcPr>
          <w:tcW w:w="1771" w:type="dxa"/>
          <w:shd w:val="clear" w:color="auto" w:fill="000000" w:themeFill="text1"/>
        </w:tcPr>
        <w:p w:rsidR="00B31F62" w:rsidRPr="006E4AB4" w:rsidRDefault="00B31F62"/>
      </w:tc>
    </w:tr>
  </w:tbl>
  <w:p w:rsidR="00B31F62" w:rsidRPr="006E4AB4" w:rsidRDefault="00277AF1">
    <w:pPr>
      <w:pStyle w:val="Pidipagina"/>
    </w:pPr>
    <w:r>
      <w:rPr>
        <w:rFonts w:ascii="Brush Script MT" w:hAnsi="Brush Script MT"/>
      </w:rPr>
      <w:t xml:space="preserve">                                                                                </w:t>
    </w:r>
    <w:r w:rsidRPr="00555E18">
      <w:rPr>
        <w:rFonts w:ascii="Brush Script MT" w:hAnsi="Brush Script MT"/>
      </w:rPr>
      <w:t xml:space="preserve">Arcieri del </w:t>
    </w:r>
    <w:proofErr w:type="spellStart"/>
    <w:r w:rsidRPr="00555E18">
      <w:rPr>
        <w:rFonts w:ascii="Brush Script MT" w:hAnsi="Brush Script MT"/>
      </w:rPr>
      <w:t>Marghine</w:t>
    </w:r>
    <w:proofErr w:type="spellEnd"/>
    <w:r w:rsidRPr="00555E18">
      <w:rPr>
        <w:rFonts w:ascii="Brush Script MT" w:hAnsi="Brush Script MT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E6" w:rsidRDefault="00CE6EE6">
      <w:pPr>
        <w:spacing w:after="0" w:line="240" w:lineRule="auto"/>
      </w:pPr>
      <w:r>
        <w:separator/>
      </w:r>
    </w:p>
    <w:p w:rsidR="00CE6EE6" w:rsidRDefault="00CE6EE6"/>
  </w:footnote>
  <w:footnote w:type="continuationSeparator" w:id="0">
    <w:p w:rsidR="00CE6EE6" w:rsidRDefault="00CE6EE6">
      <w:pPr>
        <w:spacing w:after="0" w:line="240" w:lineRule="auto"/>
      </w:pPr>
      <w:r>
        <w:continuationSeparator/>
      </w:r>
    </w:p>
    <w:p w:rsidR="00CE6EE6" w:rsidRDefault="00CE6E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07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design table"/>
    </w:tblPr>
    <w:tblGrid>
      <w:gridCol w:w="2053"/>
      <w:gridCol w:w="274"/>
      <w:gridCol w:w="8175"/>
    </w:tblGrid>
    <w:tr w:rsidR="00B31F62" w:rsidRPr="00AB42EC" w:rsidTr="00AB42EC">
      <w:trPr>
        <w:trHeight w:hRule="exact" w:val="426"/>
        <w:jc w:val="right"/>
      </w:trPr>
      <w:sdt>
        <w:sdtPr>
          <w:rPr>
            <w:sz w:val="20"/>
            <w:szCs w:val="20"/>
          </w:rPr>
          <w:alias w:val="Data pubblicazione"/>
          <w:tag w:val=""/>
          <w:id w:val="-1532953237"/>
          <w:placeholder>
            <w:docPart w:val="E1BE901A03664303AB315CBFBB4A51B3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2-11-23T00:00:00Z">
            <w:dateFormat w:val="dd/MM/yyyy"/>
            <w:lid w:val="it-IT"/>
            <w:storeMappedDataAs w:val="dateTime"/>
            <w:calendar w:val="gregorian"/>
          </w:date>
        </w:sdtPr>
        <w:sdtEndPr/>
        <w:sdtContent>
          <w:tc>
            <w:tcPr>
              <w:tcW w:w="2088" w:type="dxa"/>
              <w:vAlign w:val="bottom"/>
            </w:tcPr>
            <w:p w:rsidR="00B31F62" w:rsidRPr="00AB42EC" w:rsidRDefault="0048753F">
              <w:pPr>
                <w:pStyle w:val="Data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23/11/2022</w:t>
              </w:r>
            </w:p>
          </w:tc>
        </w:sdtContent>
      </w:sdt>
      <w:tc>
        <w:tcPr>
          <w:tcW w:w="283" w:type="dxa"/>
          <w:shd w:val="clear" w:color="auto" w:fill="auto"/>
          <w:vAlign w:val="bottom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8424" w:type="dxa"/>
          <w:vAlign w:val="bottom"/>
        </w:tcPr>
        <w:p w:rsidR="00B31F62" w:rsidRPr="00AB42EC" w:rsidRDefault="00F13EC9">
          <w:pPr>
            <w:pStyle w:val="Pagina"/>
            <w:rPr>
              <w:sz w:val="20"/>
              <w:szCs w:val="20"/>
            </w:rPr>
          </w:pPr>
          <w:r w:rsidRPr="00AB42EC">
            <w:rPr>
              <w:sz w:val="20"/>
              <w:szCs w:val="20"/>
            </w:rPr>
            <w:t>Pag.</w:t>
          </w:r>
          <w:r w:rsidRPr="00AB42EC">
            <w:rPr>
              <w:sz w:val="20"/>
              <w:szCs w:val="20"/>
            </w:rPr>
            <w:fldChar w:fldCharType="begin"/>
          </w:r>
          <w:r w:rsidRPr="00AB42EC">
            <w:rPr>
              <w:sz w:val="20"/>
              <w:szCs w:val="20"/>
            </w:rPr>
            <w:instrText>Page \# 0#</w:instrText>
          </w:r>
          <w:r w:rsidRPr="00AB42EC">
            <w:rPr>
              <w:sz w:val="20"/>
              <w:szCs w:val="20"/>
            </w:rPr>
            <w:fldChar w:fldCharType="separate"/>
          </w:r>
          <w:r w:rsidR="0048753F">
            <w:rPr>
              <w:noProof/>
              <w:sz w:val="20"/>
              <w:szCs w:val="20"/>
            </w:rPr>
            <w:t>02</w:t>
          </w:r>
          <w:r w:rsidRPr="00AB42EC">
            <w:rPr>
              <w:sz w:val="20"/>
              <w:szCs w:val="20"/>
            </w:rPr>
            <w:fldChar w:fldCharType="end"/>
          </w:r>
          <w:r w:rsidRPr="00AB42EC">
            <w:rPr>
              <w:sz w:val="20"/>
              <w:szCs w:val="20"/>
            </w:rPr>
            <w:t xml:space="preserve"> </w:t>
          </w:r>
        </w:p>
      </w:tc>
    </w:tr>
    <w:tr w:rsidR="00B31F62" w:rsidRPr="00AB42EC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  <w:tc>
        <w:tcPr>
          <w:tcW w:w="8424" w:type="dxa"/>
          <w:shd w:val="clear" w:color="auto" w:fill="000000" w:themeFill="text1"/>
        </w:tcPr>
        <w:p w:rsidR="00B31F62" w:rsidRPr="00AB42EC" w:rsidRDefault="00B31F62">
          <w:pPr>
            <w:rPr>
              <w:sz w:val="20"/>
              <w:szCs w:val="20"/>
            </w:rPr>
          </w:pPr>
        </w:p>
      </w:tc>
    </w:tr>
  </w:tbl>
  <w:p w:rsidR="00B31F62" w:rsidRPr="00555E18" w:rsidRDefault="00555E18">
    <w:pPr>
      <w:pStyle w:val="Intestazione"/>
      <w:rPr>
        <w:rFonts w:ascii="Brush Script MT" w:hAnsi="Brush Script MT"/>
      </w:rPr>
    </w:pPr>
    <w:r>
      <w:rPr>
        <w:rFonts w:ascii="Brush Script MT" w:hAnsi="Brush Script MT"/>
      </w:rPr>
      <w:t xml:space="preserve">                                                                                                                  </w:t>
    </w:r>
    <w:r w:rsidRPr="00555E18">
      <w:rPr>
        <w:rFonts w:ascii="Brush Script MT" w:hAnsi="Brush Script MT"/>
      </w:rPr>
      <w:t xml:space="preserve">Arcieri del </w:t>
    </w:r>
    <w:proofErr w:type="spellStart"/>
    <w:r w:rsidRPr="00555E18">
      <w:rPr>
        <w:rFonts w:ascii="Brush Script MT" w:hAnsi="Brush Script MT"/>
      </w:rPr>
      <w:t>Marghine</w:t>
    </w:r>
    <w:proofErr w:type="spellEnd"/>
    <w:r w:rsidRPr="00555E18">
      <w:rPr>
        <w:rFonts w:ascii="Brush Script MT" w:hAnsi="Brush Script MT"/>
      </w:rPr>
      <w:t xml:space="preserve">  </w:t>
    </w:r>
  </w:p>
  <w:p w:rsidR="00B31F62" w:rsidRPr="00A22A1E" w:rsidRDefault="00B31F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460" w:rsidRDefault="00976974">
    <w:pPr>
      <w:pStyle w:val="Intestazione"/>
    </w:pPr>
    <w:r>
      <w:rPr>
        <w:noProof/>
        <w:lang w:eastAsia="it-IT" w:bidi="ar-SA"/>
      </w:rPr>
      <mc:AlternateContent>
        <mc:Choice Requires="wps">
          <w:drawing>
            <wp:anchor distT="0" distB="0" distL="118745" distR="118745" simplePos="0" relativeHeight="251661312" behindDoc="1" locked="0" layoutInCell="1" allowOverlap="0">
              <wp:simplePos x="0" y="0"/>
              <wp:positionH relativeFrom="margin">
                <wp:posOffset>-1449705</wp:posOffset>
              </wp:positionH>
              <wp:positionV relativeFrom="page">
                <wp:posOffset>375920</wp:posOffset>
              </wp:positionV>
              <wp:extent cx="6743700" cy="1537970"/>
              <wp:effectExtent l="0" t="0" r="0" b="5080"/>
              <wp:wrapSquare wrapText="bothSides"/>
              <wp:docPr id="197" name="Rettango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43700" cy="15379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o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976974" w:rsidRPr="00976974" w:rsidRDefault="00976974" w:rsidP="00976974">
                              <w:pPr>
                                <w:pStyle w:val="Titolo"/>
                                <w:rPr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197" o:spid="_x0000_s1028" style="position:absolute;margin-left:-114.15pt;margin-top:29.6pt;width:531pt;height:121.1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Q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kAAAA&#10;AQACAGQAAAABAAI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EA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GOEJJTQQMAAAAAA6QAAAAAQAAAJ8AAAAkAAAB4AAAQ4AAAA50ABgAAf/Y/+0ADEFkb2JlX0NN&#10;AAH/7gAOQWRvYmUAZIAAAAAB/9sAhAAMCAgICQgMCQkMEQsKCxEVDwwMDxUYExMVExMYEQwMDAwM&#10;DBEMDAwMDAwMDAwMDAwMDAwMDAwMDAwMDAwMDAwMAQ0LCw0ODRAODhAUDg4OFBQODg4OFBEMDAwM&#10;DBERDAwMDAwMEQwMDAwMDAwMDAwMDAwMDAwMDAwMDAwMDAwMDAz/wAARCAAk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EBQQGBQUGCQYFBgkLCAYGCAsMCgoLCgoMEAwMDAwMDBAMDAwMDAwMDAwM&#10;DAwMDAwMDAwMDAwMDAwMDAwMAQcHBw0MDRgQEBgUDg4OFBQODg4OFBEMDAwMDBERDAwMDAwMEQwM&#10;DAwMDAwMDAwMDAwMDAwMDAwMDAwMDAwMDAz/wAARCAEQBLADAREAAhEBAxEB/90ABACW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" o:allowoverlap="f" stroked="f">
              <v:fill r:id="rId2" o:title="" recolor="t" rotate="t" type="frame"/>
              <v:textbox>
                <w:txbxContent>
                  <w:sdt>
                    <w:sdtPr>
                      <w:rPr>
                        <w:sz w:val="40"/>
                        <w:szCs w:val="40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chemeClr w14:val="tx2"/>
                          </w14:solidFill>
                          <w14:prstDash w14:val="solid"/>
                          <w14:bevel/>
                        </w14:textOutline>
                      </w:rPr>
                      <w:alias w:val="Titolo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976974" w:rsidRPr="00976974" w:rsidRDefault="00976974" w:rsidP="00976974">
                        <w:pPr>
                          <w:pStyle w:val="Titolo"/>
                          <w:rPr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40"/>
                            <w:szCs w:val="40"/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2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B7"/>
    <w:rsid w:val="000B3F02"/>
    <w:rsid w:val="000E3BA5"/>
    <w:rsid w:val="001066D7"/>
    <w:rsid w:val="00232B27"/>
    <w:rsid w:val="00277AF1"/>
    <w:rsid w:val="00280890"/>
    <w:rsid w:val="00285E99"/>
    <w:rsid w:val="00332203"/>
    <w:rsid w:val="00381DB7"/>
    <w:rsid w:val="00444C0A"/>
    <w:rsid w:val="0045263A"/>
    <w:rsid w:val="0048753F"/>
    <w:rsid w:val="00555E18"/>
    <w:rsid w:val="00583859"/>
    <w:rsid w:val="006E4AB4"/>
    <w:rsid w:val="00870766"/>
    <w:rsid w:val="008B1AA5"/>
    <w:rsid w:val="00976974"/>
    <w:rsid w:val="00A22A1E"/>
    <w:rsid w:val="00AB42EC"/>
    <w:rsid w:val="00B31F62"/>
    <w:rsid w:val="00B75460"/>
    <w:rsid w:val="00CC2326"/>
    <w:rsid w:val="00CE6EE6"/>
    <w:rsid w:val="00DA5677"/>
    <w:rsid w:val="00E21983"/>
    <w:rsid w:val="00E70DA3"/>
    <w:rsid w:val="00ED7BD2"/>
    <w:rsid w:val="00F1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1E6C55"/>
  <w15:docId w15:val="{C7C52BB6-C23D-4D1A-A667-2B246723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th-TH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6974"/>
  </w:style>
  <w:style w:type="paragraph" w:styleId="Titolo1">
    <w:name w:val="heading 1"/>
    <w:basedOn w:val="Normale"/>
    <w:next w:val="Normale"/>
    <w:link w:val="Titolo1Carattere"/>
    <w:uiPriority w:val="9"/>
    <w:qFormat/>
    <w:rsid w:val="00976974"/>
    <w:pPr>
      <w:keepNext/>
      <w:keepLines/>
      <w:pBdr>
        <w:left w:val="single" w:sz="12" w:space="12" w:color="629DD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697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Corpotesto">
    <w:name w:val="Body Text"/>
    <w:basedOn w:val="Normale"/>
    <w:link w:val="CorpotestoCarattere"/>
    <w:uiPriority w:val="1"/>
    <w:unhideWhenUsed/>
    <w:pPr>
      <w:ind w:right="2376"/>
    </w:pPr>
  </w:style>
  <w:style w:type="character" w:customStyle="1" w:styleId="CorpotestoCarattere">
    <w:name w:val="Corpo testo Carattere"/>
    <w:basedOn w:val="Carpredefinitoparagrafo"/>
    <w:link w:val="Corpotesto"/>
    <w:uiPriority w:val="1"/>
    <w:rPr>
      <w:color w:val="404040" w:themeColor="text1" w:themeTint="BF"/>
      <w:sz w:val="20"/>
    </w:rPr>
  </w:style>
  <w:style w:type="paragraph" w:styleId="Formuladichiusura">
    <w:name w:val="Closing"/>
    <w:basedOn w:val="Normale"/>
    <w:link w:val="FormuladichiusuraCarattere"/>
    <w:uiPriority w:val="1"/>
    <w:unhideWhenUsed/>
    <w:pPr>
      <w:spacing w:before="480" w:after="960" w:line="240" w:lineRule="auto"/>
      <w:ind w:right="2376"/>
    </w:pPr>
    <w:rPr>
      <w:color w:val="595959" w:themeColor="text1" w:themeTint="A6"/>
      <w:kern w:val="20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1"/>
    <w:rPr>
      <w:color w:val="595959" w:themeColor="text1" w:themeTint="A6"/>
      <w:kern w:val="20"/>
      <w:sz w:val="20"/>
    </w:rPr>
  </w:style>
  <w:style w:type="paragraph" w:styleId="Data">
    <w:name w:val="Date"/>
    <w:basedOn w:val="Normale"/>
    <w:next w:val="Normale"/>
    <w:link w:val="DataCarattere"/>
    <w:uiPriority w:val="2"/>
    <w:pPr>
      <w:spacing w:after="40" w:line="240" w:lineRule="auto"/>
    </w:pPr>
    <w:rPr>
      <w:color w:val="000000" w:themeColor="text1"/>
      <w:sz w:val="36"/>
    </w:rPr>
  </w:style>
  <w:style w:type="character" w:customStyle="1" w:styleId="DataCarattere">
    <w:name w:val="Data Carattere"/>
    <w:basedOn w:val="Carpredefinitoparagrafo"/>
    <w:link w:val="Data"/>
    <w:uiPriority w:val="2"/>
    <w:rPr>
      <w:color w:val="000000" w:themeColor="text1"/>
      <w:sz w:val="36"/>
    </w:rPr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  <w:ind w:left="29" w:right="29"/>
    </w:pPr>
    <w:rPr>
      <w:color w:val="4A66AC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olor w:val="4A66AC" w:themeColor="accent1"/>
      <w:sz w:val="20"/>
    </w:rPr>
  </w:style>
  <w:style w:type="paragraph" w:customStyle="1" w:styleId="Intestazionemodulo">
    <w:name w:val="Intestazione modulo"/>
    <w:basedOn w:val="Normale"/>
    <w:uiPriority w:val="2"/>
    <w:pPr>
      <w:spacing w:after="0"/>
    </w:pPr>
    <w:rPr>
      <w:b/>
      <w:bCs/>
    </w:rPr>
  </w:style>
  <w:style w:type="paragraph" w:customStyle="1" w:styleId="Elementografico">
    <w:name w:val="Elemento grafico"/>
    <w:basedOn w:val="Normale"/>
    <w:uiPriority w:val="99"/>
    <w:pPr>
      <w:spacing w:after="80" w:line="240" w:lineRule="auto"/>
      <w:jc w:val="center"/>
    </w:pPr>
  </w:style>
  <w:style w:type="paragraph" w:styleId="Intestazione">
    <w:name w:val="header"/>
    <w:basedOn w:val="Normale"/>
    <w:link w:val="IntestazioneCarattere"/>
    <w:uiPriority w:val="99"/>
    <w:pPr>
      <w:spacing w:after="38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color w:val="404040" w:themeColor="text1" w:themeTint="BF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6974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6974"/>
    <w:rPr>
      <w:rFonts w:asciiTheme="majorHAnsi" w:eastAsiaTheme="majorEastAsia" w:hAnsiTheme="majorHAnsi" w:cstheme="majorBidi"/>
      <w:sz w:val="36"/>
      <w:szCs w:val="36"/>
    </w:rPr>
  </w:style>
  <w:style w:type="paragraph" w:styleId="Nessunaspaziatura">
    <w:name w:val="No Spacing"/>
    <w:uiPriority w:val="1"/>
    <w:qFormat/>
    <w:rsid w:val="00976974"/>
    <w:pPr>
      <w:spacing w:after="0" w:line="240" w:lineRule="auto"/>
    </w:pPr>
  </w:style>
  <w:style w:type="paragraph" w:customStyle="1" w:styleId="Organizzazione">
    <w:name w:val="Organizzazione"/>
    <w:basedOn w:val="Normale"/>
    <w:uiPriority w:val="2"/>
    <w:pPr>
      <w:spacing w:after="60" w:line="240" w:lineRule="auto"/>
      <w:ind w:left="29" w:right="29"/>
    </w:pPr>
    <w:rPr>
      <w:b/>
      <w:bCs/>
      <w:color w:val="4A66AC" w:themeColor="accent1"/>
      <w:sz w:val="36"/>
    </w:rPr>
  </w:style>
  <w:style w:type="paragraph" w:customStyle="1" w:styleId="Pagina">
    <w:name w:val="Pagina"/>
    <w:basedOn w:val="Normale"/>
    <w:next w:val="Normale"/>
    <w:uiPriority w:val="99"/>
    <w:unhideWhenUsed/>
    <w:pPr>
      <w:spacing w:after="40" w:line="240" w:lineRule="auto"/>
      <w:jc w:val="right"/>
    </w:pPr>
    <w:rPr>
      <w:color w:val="000000" w:themeColor="text1"/>
      <w:sz w:val="36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Destinatario">
    <w:name w:val="Destinatario"/>
    <w:basedOn w:val="Normale"/>
    <w:uiPriority w:val="2"/>
    <w:pPr>
      <w:spacing w:after="0" w:line="264" w:lineRule="auto"/>
    </w:pPr>
    <w:rPr>
      <w:color w:val="4A66AC" w:themeColor="accent1"/>
      <w:sz w:val="18"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pPr>
      <w:spacing w:before="600"/>
      <w:ind w:right="2376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Pr>
      <w:color w:val="404040" w:themeColor="text1" w:themeTint="BF"/>
      <w:sz w:val="20"/>
    </w:rPr>
  </w:style>
  <w:style w:type="paragraph" w:styleId="Firma">
    <w:name w:val="Signature"/>
    <w:basedOn w:val="Normale"/>
    <w:link w:val="FirmaCarattere"/>
    <w:uiPriority w:val="1"/>
    <w:unhideWhenUsed/>
    <w:pPr>
      <w:spacing w:before="40" w:after="40" w:line="288" w:lineRule="auto"/>
      <w:ind w:right="2376"/>
    </w:pPr>
    <w:rPr>
      <w:b/>
      <w:bCs/>
      <w:color w:val="595959" w:themeColor="text1" w:themeTint="A6"/>
      <w:kern w:val="20"/>
    </w:rPr>
  </w:style>
  <w:style w:type="character" w:customStyle="1" w:styleId="FirmaCarattere">
    <w:name w:val="Firma Carattere"/>
    <w:basedOn w:val="Carpredefinitoparagrafo"/>
    <w:link w:val="Firma"/>
    <w:uiPriority w:val="1"/>
    <w:rPr>
      <w:b/>
      <w:bCs/>
      <w:color w:val="595959" w:themeColor="text1" w:themeTint="A6"/>
      <w:kern w:val="20"/>
      <w:sz w:val="20"/>
    </w:rPr>
  </w:style>
  <w:style w:type="character" w:styleId="Enfasigrassetto">
    <w:name w:val="Strong"/>
    <w:basedOn w:val="Carpredefinitoparagrafo"/>
    <w:uiPriority w:val="22"/>
    <w:qFormat/>
    <w:rsid w:val="00976974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table" w:styleId="Grigliatabella">
    <w:name w:val="Table Grid"/>
    <w:basedOn w:val="Tabellanormale"/>
    <w:uiPriority w:val="59"/>
    <w:pPr>
      <w:spacing w:before="120" w:after="120" w:line="240" w:lineRule="auto"/>
      <w:ind w:left="115" w:right="115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Collegamentoipertestuale">
    <w:name w:val="Hyperlink"/>
    <w:basedOn w:val="Carpredefinitoparagrafo"/>
    <w:uiPriority w:val="99"/>
    <w:unhideWhenUsed/>
    <w:rsid w:val="00280890"/>
    <w:rPr>
      <w:color w:val="9454C3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697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6974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6974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6974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697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6974"/>
    <w:rPr>
      <w:rFonts w:asciiTheme="majorHAnsi" w:eastAsiaTheme="majorEastAsia" w:hAnsiTheme="majorHAnsi" w:cstheme="majorBidi"/>
      <w:cap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6974"/>
    <w:rPr>
      <w:rFonts w:asciiTheme="majorHAnsi" w:eastAsiaTheme="majorEastAsia" w:hAnsiTheme="majorHAnsi" w:cstheme="majorBidi"/>
      <w:i/>
      <w:iCs/>
      <w:cap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6974"/>
    <w:pPr>
      <w:spacing w:line="240" w:lineRule="auto"/>
    </w:pPr>
    <w:rPr>
      <w:b/>
      <w:bCs/>
      <w:color w:val="629DD1" w:themeColor="accent2"/>
      <w:spacing w:val="1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697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oloCarattere">
    <w:name w:val="Titolo Carattere"/>
    <w:basedOn w:val="Carpredefinitoparagrafo"/>
    <w:link w:val="Titolo"/>
    <w:uiPriority w:val="10"/>
    <w:rsid w:val="00976974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6974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6974"/>
    <w:rPr>
      <w:color w:val="000000" w:themeColor="text1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976974"/>
    <w:rPr>
      <w:rFonts w:asciiTheme="minorHAnsi" w:eastAsiaTheme="minorEastAsia" w:hAnsiTheme="minorHAnsi" w:cstheme="minorBidi"/>
      <w:i/>
      <w:iCs/>
      <w:color w:val="3476B1" w:themeColor="accent2" w:themeShade="BF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6974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6974"/>
    <w:rPr>
      <w:rFonts w:asciiTheme="majorHAnsi" w:eastAsiaTheme="majorEastAsia" w:hAnsiTheme="majorHAnsi" w:cstheme="majorBidi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6974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6974"/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976974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976974"/>
    <w:rPr>
      <w:rFonts w:asciiTheme="minorHAnsi" w:eastAsiaTheme="minorEastAsia" w:hAnsiTheme="minorHAnsi" w:cstheme="minorBidi"/>
      <w:b/>
      <w:bCs/>
      <w:i/>
      <w:iCs/>
      <w:color w:val="3476B1" w:themeColor="accent2" w:themeShade="BF"/>
      <w:spacing w:val="0"/>
      <w:w w:val="100"/>
      <w:position w:val="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976974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976974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olodellibro">
    <w:name w:val="Book Title"/>
    <w:basedOn w:val="Carpredefinitoparagrafo"/>
    <w:uiPriority w:val="33"/>
    <w:qFormat/>
    <w:rsid w:val="00976974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697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odde\AppData\Roaming\Microsoft\Templates\Carta%20intestata%20(struttura%20Rosso%20e%20ner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BE901A03664303AB315CBFBB4A51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D1594E-2D9C-424A-8F4C-BD07B8C47025}"/>
      </w:docPartPr>
      <w:docPartBody>
        <w:p w:rsidR="00051BB5" w:rsidRDefault="00A65D8F">
          <w:pPr>
            <w:pStyle w:val="E1BE901A03664303AB315CBFBB4A51B3"/>
          </w:pPr>
          <w:r w:rsidRPr="006E4AB4"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8F"/>
    <w:rsid w:val="000444AA"/>
    <w:rsid w:val="00051BB5"/>
    <w:rsid w:val="005B4AB9"/>
    <w:rsid w:val="00A65D8F"/>
    <w:rsid w:val="00AF5524"/>
    <w:rsid w:val="00C920CC"/>
    <w:rsid w:val="00DE3405"/>
    <w:rsid w:val="00FB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1BE901A03664303AB315CBFBB4A51B3">
    <w:name w:val="E1BE901A03664303AB315CBFBB4A51B3"/>
  </w:style>
  <w:style w:type="paragraph" w:customStyle="1" w:styleId="87CBBD63BB9A49DDB6ECBA05CE0EF77B">
    <w:name w:val="87CBBD63BB9A49DDB6ECBA05CE0EF77B"/>
  </w:style>
  <w:style w:type="paragraph" w:styleId="Corpotesto">
    <w:name w:val="Body Text"/>
    <w:basedOn w:val="Normale"/>
    <w:link w:val="CorpotestoCarattere"/>
    <w:uiPriority w:val="1"/>
    <w:unhideWhenUsed/>
    <w:qFormat/>
    <w:pPr>
      <w:spacing w:after="400" w:line="336" w:lineRule="auto"/>
      <w:ind w:right="2376"/>
    </w:pPr>
    <w:rPr>
      <w:rFonts w:eastAsiaTheme="minorHAnsi"/>
      <w:sz w:val="20"/>
      <w:szCs w:val="20"/>
      <w:lang w:eastAsia="en-US" w:bidi="th-TH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eastAsiaTheme="minorHAnsi"/>
      <w:sz w:val="20"/>
      <w:szCs w:val="20"/>
      <w:lang w:eastAsia="en-US" w:bidi="th-TH"/>
    </w:rPr>
  </w:style>
  <w:style w:type="paragraph" w:customStyle="1" w:styleId="9E845B10E03941798C774EB9BC97FE31">
    <w:name w:val="9E845B10E03941798C774EB9BC97FE31"/>
  </w:style>
  <w:style w:type="paragraph" w:customStyle="1" w:styleId="DBFED3366259431291A840B64334A6EE">
    <w:name w:val="DBFED3366259431291A840B64334A6EE"/>
  </w:style>
  <w:style w:type="paragraph" w:customStyle="1" w:styleId="7E5D2B0C5C4B4463826945310FC7DEDF">
    <w:name w:val="7E5D2B0C5C4B4463826945310FC7DEDF"/>
  </w:style>
  <w:style w:type="paragraph" w:customStyle="1" w:styleId="AFC2CAD2080546F18F8DA7E6A91F85DC">
    <w:name w:val="AFC2CAD2080546F18F8DA7E6A91F85DC"/>
  </w:style>
  <w:style w:type="paragraph" w:customStyle="1" w:styleId="2C688EA223474F02909BAB961C8BF0BF">
    <w:name w:val="2C688EA223474F02909BAB961C8BF0BF"/>
  </w:style>
  <w:style w:type="paragraph" w:customStyle="1" w:styleId="E265F8EC290B4508B5EAB0DDE0BFE128">
    <w:name w:val="E265F8EC290B4508B5EAB0DDE0BFE128"/>
    <w:rsid w:val="00AF55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iliev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2022-11-23T00:00:00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0D38A-0CD4-4E11-9726-04D698475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07DE51-8535-4AAB-A0FD-BBE9F7221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(struttura Rosso e nero).dotx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 Federica</dc:creator>
  <cp:keywords/>
  <cp:lastModifiedBy>Grodde</cp:lastModifiedBy>
  <cp:revision>2</cp:revision>
  <dcterms:created xsi:type="dcterms:W3CDTF">2024-03-19T14:19:00Z</dcterms:created>
  <dcterms:modified xsi:type="dcterms:W3CDTF">2024-03-19T14:19:00Z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TC028350669991</vt:lpwstr>
  </property>
</Properties>
</file>